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60" w:type="pct"/>
        <w:tblLayout w:type="fixed"/>
        <w:tblCellMar>
          <w:left w:w="115" w:type="dxa"/>
          <w:right w:w="115" w:type="dxa"/>
        </w:tblCellMar>
        <w:tblLook w:val="04A0" w:firstRow="1" w:lastRow="0" w:firstColumn="1" w:lastColumn="0" w:noHBand="0" w:noVBand="1"/>
      </w:tblPr>
      <w:tblGrid>
        <w:gridCol w:w="4553"/>
        <w:gridCol w:w="519"/>
        <w:gridCol w:w="6817"/>
      </w:tblGrid>
      <w:tr w:rsidR="006D409C" w14:paraId="0631CCFE" w14:textId="77777777" w:rsidTr="00CF1E02">
        <w:trPr>
          <w:trHeight w:val="805"/>
        </w:trPr>
        <w:tc>
          <w:tcPr>
            <w:tcW w:w="4553" w:type="dxa"/>
            <w:vMerge w:val="restart"/>
            <w:tcMar>
              <w:left w:w="360" w:type="dxa"/>
            </w:tcMar>
            <w:vAlign w:val="bottom"/>
          </w:tcPr>
          <w:p w14:paraId="4FFD466D" w14:textId="256D635F" w:rsidR="006D409C" w:rsidRDefault="00A14821" w:rsidP="006D409C">
            <w:pPr>
              <w:tabs>
                <w:tab w:val="left" w:pos="990"/>
              </w:tabs>
              <w:jc w:val="center"/>
            </w:pPr>
            <w:r>
              <w:rPr>
                <w:noProof/>
              </w:rPr>
              <w:drawing>
                <wp:inline distT="0" distB="0" distL="0" distR="0" wp14:anchorId="708A07BA" wp14:editId="3F23AE2B">
                  <wp:extent cx="2251710" cy="23791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260078" cy="2387975"/>
                          </a:xfrm>
                          <a:prstGeom prst="rect">
                            <a:avLst/>
                          </a:prstGeom>
                        </pic:spPr>
                      </pic:pic>
                    </a:graphicData>
                  </a:graphic>
                </wp:inline>
              </w:drawing>
            </w:r>
          </w:p>
        </w:tc>
        <w:tc>
          <w:tcPr>
            <w:tcW w:w="519" w:type="dxa"/>
            <w:shd w:val="clear" w:color="auto" w:fill="31521B" w:themeFill="accent2" w:themeFillShade="80"/>
          </w:tcPr>
          <w:p w14:paraId="4283A4DB" w14:textId="77777777" w:rsidR="006D409C" w:rsidRDefault="006D409C" w:rsidP="006D409C">
            <w:pPr>
              <w:tabs>
                <w:tab w:val="left" w:pos="990"/>
              </w:tabs>
            </w:pPr>
          </w:p>
        </w:tc>
        <w:tc>
          <w:tcPr>
            <w:tcW w:w="6816" w:type="dxa"/>
            <w:shd w:val="clear" w:color="auto" w:fill="31521B" w:themeFill="accent2" w:themeFillShade="80"/>
            <w:vAlign w:val="center"/>
          </w:tcPr>
          <w:sdt>
            <w:sdtPr>
              <w:id w:val="1049110328"/>
              <w:placeholder>
                <w:docPart w:val="AE088B0369A54DDAA1B237E782CE509E"/>
              </w:placeholder>
              <w:temporary/>
              <w:showingPlcHdr/>
              <w15:appearance w15:val="hidden"/>
            </w:sdtPr>
            <w:sdtEndPr/>
            <w:sdtContent>
              <w:p w14:paraId="4F58368E" w14:textId="77777777" w:rsidR="006D409C" w:rsidRDefault="006D409C" w:rsidP="00776643">
                <w:pPr>
                  <w:pStyle w:val="Heading1"/>
                </w:pPr>
                <w:r w:rsidRPr="00036450">
                  <w:t>EDUCATION</w:t>
                </w:r>
              </w:p>
            </w:sdtContent>
          </w:sdt>
        </w:tc>
      </w:tr>
      <w:tr w:rsidR="006D409C" w14:paraId="6AC533A7" w14:textId="77777777" w:rsidTr="00CF1E02">
        <w:trPr>
          <w:trHeight w:val="2448"/>
        </w:trPr>
        <w:tc>
          <w:tcPr>
            <w:tcW w:w="4553" w:type="dxa"/>
            <w:vMerge/>
            <w:tcMar>
              <w:left w:w="360" w:type="dxa"/>
            </w:tcMar>
            <w:vAlign w:val="bottom"/>
          </w:tcPr>
          <w:p w14:paraId="3F91D2DD" w14:textId="77777777" w:rsidR="006D409C" w:rsidRDefault="006D409C" w:rsidP="00776643">
            <w:pPr>
              <w:tabs>
                <w:tab w:val="left" w:pos="990"/>
              </w:tabs>
              <w:jc w:val="center"/>
              <w:rPr>
                <w:noProof/>
              </w:rPr>
            </w:pPr>
          </w:p>
        </w:tc>
        <w:tc>
          <w:tcPr>
            <w:tcW w:w="519" w:type="dxa"/>
            <w:tcMar>
              <w:left w:w="0" w:type="dxa"/>
              <w:right w:w="0" w:type="dxa"/>
            </w:tcMar>
          </w:tcPr>
          <w:p w14:paraId="585330AA" w14:textId="77777777" w:rsidR="006D409C" w:rsidRDefault="006D409C" w:rsidP="00776643">
            <w:pPr>
              <w:tabs>
                <w:tab w:val="left" w:pos="990"/>
              </w:tabs>
            </w:pPr>
            <w:r>
              <w:rPr>
                <w:noProof/>
              </w:rPr>
              <mc:AlternateContent>
                <mc:Choice Requires="wps">
                  <w:drawing>
                    <wp:inline distT="0" distB="0" distL="0" distR="0" wp14:anchorId="5DBE16D7" wp14:editId="607F18A2">
                      <wp:extent cx="227812" cy="311173"/>
                      <wp:effectExtent l="0" t="3810" r="0" b="0"/>
                      <wp:docPr id="3"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B369B" w14:textId="77777777" w:rsidR="006D409C" w:rsidRPr="00AF4EA4" w:rsidRDefault="006D409C" w:rsidP="006D409C">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BE16D7" id="Right Triangle 3" o:spid="_x0000_s1026"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MLbQQAAKo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76FB369B" w14:textId="77777777" w:rsidR="006D409C" w:rsidRPr="00AF4EA4" w:rsidRDefault="006D409C" w:rsidP="006D409C">
                            <w:pPr>
                              <w:jc w:val="center"/>
                              <w:rPr>
                                <w:color w:val="455F51" w:themeColor="text2"/>
                              </w:rPr>
                            </w:pPr>
                          </w:p>
                        </w:txbxContent>
                      </v:textbox>
                      <w10:anchorlock/>
                    </v:shape>
                  </w:pict>
                </mc:Fallback>
              </mc:AlternateContent>
            </w:r>
          </w:p>
        </w:tc>
        <w:tc>
          <w:tcPr>
            <w:tcW w:w="6816" w:type="dxa"/>
          </w:tcPr>
          <w:p w14:paraId="0A7ED56F" w14:textId="271BAD97" w:rsidR="006D409C" w:rsidRPr="00036450" w:rsidRDefault="00F87F73" w:rsidP="00776643">
            <w:pPr>
              <w:rPr>
                <w:b/>
              </w:rPr>
            </w:pPr>
            <w:r>
              <w:rPr>
                <w:b/>
              </w:rPr>
              <w:t>James Madison University</w:t>
            </w:r>
          </w:p>
          <w:p w14:paraId="3ECEB77A" w14:textId="46B68962" w:rsidR="006D409C" w:rsidRPr="00036450" w:rsidRDefault="00F87F73" w:rsidP="00776643">
            <w:pPr>
              <w:pStyle w:val="Date"/>
            </w:pPr>
            <w:r>
              <w:t>2018-2023</w:t>
            </w:r>
            <w:r w:rsidR="006D409C" w:rsidRPr="00036450">
              <w:t xml:space="preserve"> </w:t>
            </w:r>
          </w:p>
          <w:p w14:paraId="1B6186FC" w14:textId="64722BA6" w:rsidR="006D409C" w:rsidRDefault="00F87F73" w:rsidP="00776643">
            <w:r>
              <w:t xml:space="preserve">Majored in Communication Studies with a focus on interpersonal communication. 2019-2020 Co-philanthropy chair For Kappa Sigma </w:t>
            </w:r>
          </w:p>
          <w:p w14:paraId="078425DA" w14:textId="77777777" w:rsidR="006D409C" w:rsidRDefault="006D409C" w:rsidP="00776643"/>
          <w:p w14:paraId="73ACC76D" w14:textId="34DCA273" w:rsidR="006D409C" w:rsidRPr="00036450" w:rsidRDefault="00F87F73" w:rsidP="00776643">
            <w:pPr>
              <w:rPr>
                <w:b/>
              </w:rPr>
            </w:pPr>
            <w:r>
              <w:rPr>
                <w:b/>
              </w:rPr>
              <w:t>James Monroe Highschool</w:t>
            </w:r>
          </w:p>
          <w:p w14:paraId="0BDF21B3" w14:textId="77777777" w:rsidR="00CF1E02" w:rsidRDefault="00F87F73" w:rsidP="00CF1E02">
            <w:pPr>
              <w:pStyle w:val="Date"/>
            </w:pPr>
            <w:r>
              <w:t>2014-201</w:t>
            </w:r>
            <w:r w:rsidR="00CF1E02">
              <w:t>8</w:t>
            </w:r>
          </w:p>
          <w:p w14:paraId="28E816F3" w14:textId="441A2FAE" w:rsidR="00A14821" w:rsidRPr="00A14821" w:rsidRDefault="00A14821" w:rsidP="00A14821">
            <w:pPr>
              <w:pStyle w:val="ListParagraph"/>
              <w:numPr>
                <w:ilvl w:val="0"/>
                <w:numId w:val="3"/>
              </w:numPr>
            </w:pPr>
            <w:r>
              <w:t>Student council executive board President my senior year</w:t>
            </w:r>
          </w:p>
        </w:tc>
      </w:tr>
      <w:tr w:rsidR="006D409C" w14:paraId="199BBAC8" w14:textId="77777777" w:rsidTr="00CF1E02">
        <w:trPr>
          <w:trHeight w:val="805"/>
        </w:trPr>
        <w:tc>
          <w:tcPr>
            <w:tcW w:w="4553" w:type="dxa"/>
            <w:vMerge w:val="restart"/>
            <w:tcMar>
              <w:left w:w="360" w:type="dxa"/>
            </w:tcMar>
            <w:vAlign w:val="bottom"/>
          </w:tcPr>
          <w:p w14:paraId="2A5B8388" w14:textId="1C266102" w:rsidR="006D409C" w:rsidRPr="005D47DE" w:rsidRDefault="00F87F73" w:rsidP="005D47DE">
            <w:pPr>
              <w:pStyle w:val="Title"/>
            </w:pPr>
            <w:r>
              <w:t xml:space="preserve">William Dyer </w:t>
            </w:r>
          </w:p>
          <w:p w14:paraId="13D1C79C" w14:textId="24174262" w:rsidR="006D409C" w:rsidRPr="005D47DE" w:rsidRDefault="006D409C" w:rsidP="005D47DE">
            <w:pPr>
              <w:pStyle w:val="Subtitle"/>
            </w:pPr>
          </w:p>
          <w:sdt>
            <w:sdtPr>
              <w:id w:val="-1448076370"/>
              <w:placeholder>
                <w:docPart w:val="802B99F657B74E6EAE00E7BA432B79A7"/>
              </w:placeholder>
              <w:temporary/>
              <w:showingPlcHdr/>
              <w15:appearance w15:val="hidden"/>
            </w:sdtPr>
            <w:sdtEndPr/>
            <w:sdtContent>
              <w:p w14:paraId="71E35EEC" w14:textId="77777777" w:rsidR="006D409C" w:rsidRPr="005D47DE" w:rsidRDefault="006D409C" w:rsidP="005D47DE">
                <w:pPr>
                  <w:pStyle w:val="Heading2"/>
                </w:pPr>
                <w:r w:rsidRPr="005D47DE">
                  <w:t>Profile</w:t>
                </w:r>
              </w:p>
            </w:sdtContent>
          </w:sdt>
          <w:p w14:paraId="0F20121E" w14:textId="702BF1C4" w:rsidR="006D409C" w:rsidRPr="003F477D" w:rsidRDefault="00F87F73" w:rsidP="00F87F73">
            <w:pPr>
              <w:pStyle w:val="ProfileText"/>
              <w:rPr>
                <w:lang w:val="fr-FR"/>
              </w:rPr>
            </w:pPr>
            <w:r w:rsidRPr="00F87F73">
              <w:rPr>
                <w:lang w:val="fr-FR"/>
              </w:rPr>
              <w:t>William is a hardworking, team-oriented worker who enjoys seeing tasks to completion and collaborating with others to get the job done. He is physically capable of performing manual labor and maintenance tasks. Alongside his physical capabilities he also has experience in sales positions. He will have a degree In Communication Studies with a focus in Interpersonal Communication From James Madison University. William enjoys meeting new people and fostering new relationships while at work and also in his free time.</w:t>
            </w:r>
          </w:p>
          <w:sdt>
            <w:sdtPr>
              <w:id w:val="-1954003311"/>
              <w:placeholder>
                <w:docPart w:val="9CDCAD270FA5441EB18538A8879A1FC8"/>
              </w:placeholder>
              <w:temporary/>
              <w:showingPlcHdr/>
              <w15:appearance w15:val="hidden"/>
            </w:sdtPr>
            <w:sdtEndPr/>
            <w:sdtContent>
              <w:p w14:paraId="5C63B69A" w14:textId="77777777" w:rsidR="006D409C" w:rsidRPr="003F477D" w:rsidRDefault="006D409C" w:rsidP="005D47DE">
                <w:pPr>
                  <w:pStyle w:val="Heading2"/>
                  <w:rPr>
                    <w:lang w:val="fr-FR"/>
                  </w:rPr>
                </w:pPr>
                <w:r w:rsidRPr="003F477D">
                  <w:rPr>
                    <w:rStyle w:val="Heading2Char"/>
                    <w:lang w:val="fr-FR"/>
                  </w:rPr>
                  <w:t>CONTACT</w:t>
                </w:r>
              </w:p>
            </w:sdtContent>
          </w:sdt>
          <w:sdt>
            <w:sdtPr>
              <w:id w:val="1111563247"/>
              <w:placeholder>
                <w:docPart w:val="CC4EFB0AA6994533A2240BF4F19D5A16"/>
              </w:placeholder>
              <w:temporary/>
              <w:showingPlcHdr/>
              <w15:appearance w15:val="hidden"/>
            </w:sdtPr>
            <w:sdtEndPr/>
            <w:sdtContent>
              <w:p w14:paraId="78612A80" w14:textId="77777777" w:rsidR="006D409C" w:rsidRPr="003F477D" w:rsidRDefault="006D409C" w:rsidP="00A75FCE">
                <w:pPr>
                  <w:pStyle w:val="ContactDetails"/>
                  <w:rPr>
                    <w:lang w:val="fr-FR"/>
                  </w:rPr>
                </w:pPr>
                <w:r w:rsidRPr="003F477D">
                  <w:rPr>
                    <w:lang w:val="fr-FR"/>
                  </w:rPr>
                  <w:t>PHONE:</w:t>
                </w:r>
              </w:p>
            </w:sdtContent>
          </w:sdt>
          <w:p w14:paraId="42A87AAB" w14:textId="1263DAF0" w:rsidR="006D409C" w:rsidRPr="003F477D" w:rsidRDefault="00E529B0" w:rsidP="00A75FCE">
            <w:pPr>
              <w:pStyle w:val="ContactDetails"/>
              <w:rPr>
                <w:lang w:val="fr-FR"/>
              </w:rPr>
            </w:pPr>
            <w:r>
              <w:t>540-623-0875</w:t>
            </w:r>
          </w:p>
          <w:p w14:paraId="5476C9DC" w14:textId="77777777" w:rsidR="006D409C" w:rsidRPr="003F477D" w:rsidRDefault="006D409C" w:rsidP="00A75FCE">
            <w:pPr>
              <w:pStyle w:val="ContactDetails"/>
              <w:rPr>
                <w:lang w:val="fr-FR"/>
              </w:rPr>
            </w:pPr>
          </w:p>
          <w:p w14:paraId="6C2AF1A8" w14:textId="0231972D" w:rsidR="006D409C" w:rsidRPr="003F477D" w:rsidRDefault="00E529B0" w:rsidP="00A75FCE">
            <w:pPr>
              <w:pStyle w:val="ContactDetails"/>
              <w:rPr>
                <w:lang w:val="fr-FR"/>
              </w:rPr>
            </w:pPr>
            <w:r>
              <w:t>LinkedIn</w:t>
            </w:r>
          </w:p>
          <w:p w14:paraId="4685BA15" w14:textId="59BDBEBE" w:rsidR="006D409C" w:rsidRPr="003F477D" w:rsidRDefault="00E529B0" w:rsidP="00A75FCE">
            <w:pPr>
              <w:pStyle w:val="ContactDetails"/>
              <w:rPr>
                <w:lang w:val="fr-FR"/>
              </w:rPr>
            </w:pPr>
            <w:r w:rsidRPr="00E529B0">
              <w:rPr>
                <w:lang w:val="fr-FR"/>
              </w:rPr>
              <w:t>https://www.linkedin.com/in/williamwdyer/</w:t>
            </w:r>
          </w:p>
          <w:p w14:paraId="1340A1CE" w14:textId="77777777" w:rsidR="006D409C" w:rsidRPr="003F477D" w:rsidRDefault="006D409C" w:rsidP="005D47DE">
            <w:pPr>
              <w:rPr>
                <w:lang w:val="fr-FR"/>
              </w:rPr>
            </w:pPr>
          </w:p>
          <w:sdt>
            <w:sdtPr>
              <w:id w:val="-240260293"/>
              <w:placeholder>
                <w:docPart w:val="240BF2DB8C2A4CAB8EB402C73F0557BD"/>
              </w:placeholder>
              <w:temporary/>
              <w:showingPlcHdr/>
              <w15:appearance w15:val="hidden"/>
            </w:sdtPr>
            <w:sdtEndPr/>
            <w:sdtContent>
              <w:p w14:paraId="318C1E13" w14:textId="77777777" w:rsidR="006D409C" w:rsidRDefault="006D409C" w:rsidP="00A75FCE">
                <w:pPr>
                  <w:pStyle w:val="ContactDetails"/>
                </w:pPr>
                <w:r w:rsidRPr="004D3011">
                  <w:t>EMAIL:</w:t>
                </w:r>
              </w:p>
            </w:sdtContent>
          </w:sdt>
          <w:p w14:paraId="676A8841" w14:textId="4F205021" w:rsidR="006D409C" w:rsidRDefault="00E529B0" w:rsidP="005D47DE">
            <w:r>
              <w:t>Williamdyer2018@gmail.com</w:t>
            </w:r>
          </w:p>
        </w:tc>
        <w:tc>
          <w:tcPr>
            <w:tcW w:w="519" w:type="dxa"/>
            <w:shd w:val="clear" w:color="auto" w:fill="31521B" w:themeFill="accent2" w:themeFillShade="80"/>
          </w:tcPr>
          <w:p w14:paraId="7CFA1F25" w14:textId="77777777" w:rsidR="006D409C" w:rsidRDefault="006D409C" w:rsidP="00776643">
            <w:pPr>
              <w:tabs>
                <w:tab w:val="left" w:pos="990"/>
              </w:tabs>
            </w:pPr>
          </w:p>
        </w:tc>
        <w:tc>
          <w:tcPr>
            <w:tcW w:w="6816" w:type="dxa"/>
            <w:shd w:val="clear" w:color="auto" w:fill="31521B" w:themeFill="accent2" w:themeFillShade="80"/>
            <w:vAlign w:val="center"/>
          </w:tcPr>
          <w:sdt>
            <w:sdtPr>
              <w:id w:val="1001553383"/>
              <w:placeholder>
                <w:docPart w:val="7B0045B7CD084D60B8EA38CFBA0092E7"/>
              </w:placeholder>
              <w:temporary/>
              <w:showingPlcHdr/>
              <w15:appearance w15:val="hidden"/>
            </w:sdtPr>
            <w:sdtEndPr/>
            <w:sdtContent>
              <w:p w14:paraId="2289C01C" w14:textId="77777777" w:rsidR="006D409C" w:rsidRDefault="006D409C" w:rsidP="00776643">
                <w:pPr>
                  <w:pStyle w:val="Heading1"/>
                  <w:rPr>
                    <w:b/>
                  </w:rPr>
                </w:pPr>
                <w:r w:rsidRPr="00036450">
                  <w:t>WORK EXPERIENCE</w:t>
                </w:r>
              </w:p>
            </w:sdtContent>
          </w:sdt>
        </w:tc>
      </w:tr>
      <w:tr w:rsidR="006D409C" w14:paraId="1A223D3C" w14:textId="77777777" w:rsidTr="00CF1E02">
        <w:trPr>
          <w:trHeight w:val="4239"/>
        </w:trPr>
        <w:tc>
          <w:tcPr>
            <w:tcW w:w="4553" w:type="dxa"/>
            <w:vMerge/>
            <w:vAlign w:val="bottom"/>
          </w:tcPr>
          <w:p w14:paraId="06593E83" w14:textId="77777777" w:rsidR="006D409C" w:rsidRDefault="006D409C" w:rsidP="00776643">
            <w:pPr>
              <w:ind w:right="0"/>
              <w:rPr>
                <w:noProof/>
              </w:rPr>
            </w:pPr>
          </w:p>
        </w:tc>
        <w:tc>
          <w:tcPr>
            <w:tcW w:w="519" w:type="dxa"/>
            <w:tcMar>
              <w:left w:w="0" w:type="dxa"/>
              <w:right w:w="0" w:type="dxa"/>
            </w:tcMar>
          </w:tcPr>
          <w:p w14:paraId="28BFCF61" w14:textId="77777777" w:rsidR="006D409C" w:rsidRDefault="00F56513" w:rsidP="00776643">
            <w:pPr>
              <w:tabs>
                <w:tab w:val="left" w:pos="990"/>
              </w:tabs>
            </w:pPr>
            <w:r>
              <w:rPr>
                <w:noProof/>
              </w:rPr>
              <mc:AlternateContent>
                <mc:Choice Requires="wps">
                  <w:drawing>
                    <wp:inline distT="0" distB="0" distL="0" distR="0" wp14:anchorId="06E0F997" wp14:editId="7FD3B732">
                      <wp:extent cx="227812" cy="311173"/>
                      <wp:effectExtent l="0" t="3810" r="0" b="0"/>
                      <wp:docPr id="6"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2D261" w14:textId="77777777" w:rsidR="00F56513" w:rsidRPr="00AF4EA4" w:rsidRDefault="00F56513" w:rsidP="00F56513">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E0F997" id="_x0000_s1027"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pIcQQAALE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0362D261" w14:textId="77777777" w:rsidR="00F56513" w:rsidRPr="00AF4EA4" w:rsidRDefault="00F56513" w:rsidP="00F56513">
                            <w:pPr>
                              <w:jc w:val="center"/>
                              <w:rPr>
                                <w:color w:val="455F51" w:themeColor="text2"/>
                              </w:rPr>
                            </w:pPr>
                          </w:p>
                        </w:txbxContent>
                      </v:textbox>
                      <w10:anchorlock/>
                    </v:shape>
                  </w:pict>
                </mc:Fallback>
              </mc:AlternateContent>
            </w:r>
          </w:p>
        </w:tc>
        <w:tc>
          <w:tcPr>
            <w:tcW w:w="6816" w:type="dxa"/>
          </w:tcPr>
          <w:p w14:paraId="61838105" w14:textId="55C5F523" w:rsidR="006D409C" w:rsidRDefault="00E529B0" w:rsidP="00776643">
            <w:pPr>
              <w:rPr>
                <w:bCs/>
              </w:rPr>
            </w:pPr>
            <w:r>
              <w:rPr>
                <w:b/>
              </w:rPr>
              <w:t>Moose Head Ranch</w:t>
            </w:r>
            <w:r w:rsidR="006D409C">
              <w:rPr>
                <w:b/>
              </w:rPr>
              <w:t xml:space="preserve"> </w:t>
            </w:r>
            <w:r>
              <w:rPr>
                <w:b/>
              </w:rPr>
              <w:t>– Wrangler/Ranch hand</w:t>
            </w:r>
            <w:r w:rsidR="006D409C" w:rsidRPr="00036450">
              <w:t xml:space="preserve"> </w:t>
            </w:r>
          </w:p>
          <w:p w14:paraId="0CF99348" w14:textId="735C4EDF" w:rsidR="006D409C" w:rsidRPr="00036450" w:rsidRDefault="00E529B0" w:rsidP="00776643">
            <w:r>
              <w:t>May 2021- August 2021</w:t>
            </w:r>
          </w:p>
          <w:p w14:paraId="5D93EB4D" w14:textId="3A464D9C" w:rsidR="006D409C" w:rsidRDefault="00E529B0" w:rsidP="00776643">
            <w:r>
              <w:t>Worked daily with horses, preparing them for guests to ride on a guided tour through Grand Teton National Park. Would also help with a multitude of manual labor tasks needed at the Dude Ranch.</w:t>
            </w:r>
          </w:p>
          <w:p w14:paraId="0EB6C104" w14:textId="77777777" w:rsidR="006D409C" w:rsidRDefault="006D409C" w:rsidP="00776643"/>
          <w:p w14:paraId="14177A57" w14:textId="15FD3EB3" w:rsidR="006D409C" w:rsidRPr="004D3011" w:rsidRDefault="00E529B0" w:rsidP="00776643">
            <w:pPr>
              <w:rPr>
                <w:bCs/>
              </w:rPr>
            </w:pPr>
            <w:r>
              <w:rPr>
                <w:b/>
              </w:rPr>
              <w:t>Summit Environmental Solutions</w:t>
            </w:r>
            <w:r w:rsidR="006D409C" w:rsidRPr="004D3011">
              <w:rPr>
                <w:b/>
              </w:rPr>
              <w:t xml:space="preserve"> </w:t>
            </w:r>
            <w:r>
              <w:t xml:space="preserve">- </w:t>
            </w:r>
            <w:r>
              <w:rPr>
                <w:b/>
              </w:rPr>
              <w:t xml:space="preserve">Construction Work crew </w:t>
            </w:r>
          </w:p>
          <w:p w14:paraId="63BD24CF" w14:textId="142B4A19" w:rsidR="006D409C" w:rsidRPr="004D3011" w:rsidRDefault="00CA4774" w:rsidP="00776643">
            <w:r>
              <w:t xml:space="preserve">June </w:t>
            </w:r>
            <w:r w:rsidR="006D409C" w:rsidRPr="004D3011">
              <w:t>–</w:t>
            </w:r>
            <w:r>
              <w:t xml:space="preserve"> August 2019 </w:t>
            </w:r>
          </w:p>
          <w:p w14:paraId="6A3A04CB" w14:textId="3234FD58" w:rsidR="006D409C" w:rsidRPr="004D3011" w:rsidRDefault="006D409C" w:rsidP="00776643">
            <w:r w:rsidRPr="004D3011">
              <w:t xml:space="preserve"> </w:t>
            </w:r>
            <w:r w:rsidR="00CA4774" w:rsidRPr="00CA4774">
              <w:t>Completed manual tasks including replacing drywall and floor</w:t>
            </w:r>
            <w:r w:rsidR="00CF1E02">
              <w:t>b</w:t>
            </w:r>
            <w:r w:rsidR="00CA4774" w:rsidRPr="00CA4774">
              <w:t>oards, building decks, and leveling earth to pr</w:t>
            </w:r>
            <w:r w:rsidR="00A14821">
              <w:t>omote</w:t>
            </w:r>
            <w:r w:rsidR="00CA4774" w:rsidRPr="00CA4774">
              <w:t xml:space="preserve"> drainage, protect underground piping and ready ground for planned landscaping</w:t>
            </w:r>
            <w:r w:rsidR="00CA4774">
              <w:t xml:space="preserve">. </w:t>
            </w:r>
            <w:r w:rsidR="00CA4774" w:rsidRPr="00CA4774">
              <w:t>Interacted with homeowners in a professional and timely manner to understand job specifications and expectations prior to construction</w:t>
            </w:r>
          </w:p>
          <w:p w14:paraId="4ED6D9A7" w14:textId="77777777" w:rsidR="006D409C" w:rsidRDefault="006D409C" w:rsidP="00776643"/>
          <w:p w14:paraId="2368C9D1" w14:textId="58A72421" w:rsidR="006D409C" w:rsidRPr="004D3011" w:rsidRDefault="00CF1E02" w:rsidP="00776643">
            <w:pPr>
              <w:rPr>
                <w:bCs/>
              </w:rPr>
            </w:pPr>
            <w:r>
              <w:rPr>
                <w:b/>
              </w:rPr>
              <w:t>DAG AMMO</w:t>
            </w:r>
            <w:r w:rsidR="006D409C" w:rsidRPr="004D3011">
              <w:rPr>
                <w:b/>
              </w:rPr>
              <w:t xml:space="preserve"> </w:t>
            </w:r>
            <w:r>
              <w:t xml:space="preserve">– Sales Support Staff </w:t>
            </w:r>
          </w:p>
          <w:p w14:paraId="06130ADB" w14:textId="2E2D9347" w:rsidR="006D409C" w:rsidRPr="004D3011" w:rsidRDefault="00CF1E02" w:rsidP="00776643">
            <w:r>
              <w:t>June 2014 – August 2019</w:t>
            </w:r>
          </w:p>
          <w:p w14:paraId="6407CBCC" w14:textId="3ADEC42A" w:rsidR="006D409C" w:rsidRPr="00CF1E02" w:rsidRDefault="006D409C" w:rsidP="005D47DE">
            <w:r w:rsidRPr="004D3011">
              <w:t xml:space="preserve"> </w:t>
            </w:r>
            <w:r w:rsidR="00CF1E02" w:rsidRPr="00CF1E02">
              <w:t xml:space="preserve">Unloaded incoming </w:t>
            </w:r>
            <w:r w:rsidR="00CF1E02" w:rsidRPr="00CF1E02">
              <w:t>products of</w:t>
            </w:r>
            <w:r w:rsidR="00CF1E02" w:rsidRPr="00CF1E02">
              <w:t xml:space="preserve"> ammunition (weighing 100+ </w:t>
            </w:r>
            <w:proofErr w:type="spellStart"/>
            <w:r w:rsidR="00CF1E02" w:rsidRPr="00CF1E02">
              <w:t>lbs</w:t>
            </w:r>
            <w:proofErr w:type="spellEnd"/>
            <w:r w:rsidR="00CF1E02" w:rsidRPr="00CF1E02">
              <w:t>) off trucks, moved boxes to staging areas, sorted items, and transported to final show locations</w:t>
            </w:r>
            <w:r w:rsidR="00CF1E02">
              <w:t>. Maintained accurate and current shipment forms, inventory documentation, costumer records and person to person sales</w:t>
            </w:r>
          </w:p>
        </w:tc>
      </w:tr>
      <w:tr w:rsidR="006D409C" w14:paraId="26AE6A1F" w14:textId="77777777" w:rsidTr="00CF1E02">
        <w:trPr>
          <w:trHeight w:val="805"/>
        </w:trPr>
        <w:tc>
          <w:tcPr>
            <w:tcW w:w="4553" w:type="dxa"/>
            <w:vMerge/>
            <w:vAlign w:val="bottom"/>
          </w:tcPr>
          <w:p w14:paraId="2E93DE65" w14:textId="77777777" w:rsidR="006D409C" w:rsidRDefault="006D409C" w:rsidP="00776643">
            <w:pPr>
              <w:ind w:right="0"/>
              <w:rPr>
                <w:noProof/>
              </w:rPr>
            </w:pPr>
          </w:p>
        </w:tc>
        <w:tc>
          <w:tcPr>
            <w:tcW w:w="519" w:type="dxa"/>
            <w:shd w:val="clear" w:color="auto" w:fill="31521B" w:themeFill="accent2" w:themeFillShade="80"/>
          </w:tcPr>
          <w:p w14:paraId="79C799FC" w14:textId="77777777" w:rsidR="006D409C" w:rsidRDefault="006D409C" w:rsidP="00776643">
            <w:pPr>
              <w:tabs>
                <w:tab w:val="left" w:pos="990"/>
              </w:tabs>
            </w:pPr>
          </w:p>
        </w:tc>
        <w:tc>
          <w:tcPr>
            <w:tcW w:w="6816" w:type="dxa"/>
            <w:shd w:val="clear" w:color="auto" w:fill="31521B" w:themeFill="accent2" w:themeFillShade="80"/>
            <w:vAlign w:val="center"/>
          </w:tcPr>
          <w:p w14:paraId="796B5BD1" w14:textId="5E1F580B" w:rsidR="006D409C" w:rsidRDefault="00F87F73" w:rsidP="00776643">
            <w:pPr>
              <w:pStyle w:val="Heading1"/>
              <w:rPr>
                <w:b/>
              </w:rPr>
            </w:pPr>
            <w:r>
              <w:t xml:space="preserve">Activities and Community Involvment </w:t>
            </w:r>
          </w:p>
        </w:tc>
      </w:tr>
      <w:tr w:rsidR="006D409C" w14:paraId="4917261F" w14:textId="77777777" w:rsidTr="00CF1E02">
        <w:trPr>
          <w:trHeight w:val="1610"/>
        </w:trPr>
        <w:tc>
          <w:tcPr>
            <w:tcW w:w="4553" w:type="dxa"/>
            <w:vMerge/>
            <w:tcBorders>
              <w:bottom w:val="nil"/>
            </w:tcBorders>
            <w:vAlign w:val="bottom"/>
          </w:tcPr>
          <w:p w14:paraId="0C29F138" w14:textId="77777777" w:rsidR="006D409C" w:rsidRDefault="006D409C" w:rsidP="00776643">
            <w:pPr>
              <w:ind w:right="0"/>
              <w:rPr>
                <w:noProof/>
              </w:rPr>
            </w:pPr>
          </w:p>
        </w:tc>
        <w:tc>
          <w:tcPr>
            <w:tcW w:w="519" w:type="dxa"/>
            <w:tcBorders>
              <w:bottom w:val="nil"/>
            </w:tcBorders>
            <w:tcMar>
              <w:left w:w="0" w:type="dxa"/>
              <w:right w:w="0" w:type="dxa"/>
            </w:tcMar>
          </w:tcPr>
          <w:p w14:paraId="4017AF89" w14:textId="77777777" w:rsidR="006D409C" w:rsidRDefault="00F56513" w:rsidP="00776643">
            <w:pPr>
              <w:tabs>
                <w:tab w:val="left" w:pos="990"/>
              </w:tabs>
            </w:pPr>
            <w:r>
              <w:rPr>
                <w:noProof/>
              </w:rPr>
              <mc:AlternateContent>
                <mc:Choice Requires="wps">
                  <w:drawing>
                    <wp:inline distT="0" distB="0" distL="0" distR="0" wp14:anchorId="7827F2D8" wp14:editId="2F9C4813">
                      <wp:extent cx="227812" cy="311173"/>
                      <wp:effectExtent l="0" t="3810" r="0" b="0"/>
                      <wp:docPr id="5"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D9302" w14:textId="77777777" w:rsidR="00F56513" w:rsidRPr="00AF4EA4" w:rsidRDefault="00F56513" w:rsidP="00F56513">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27F2D8" id="_x0000_s1028"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cQQAALE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49FD9302" w14:textId="77777777" w:rsidR="00F56513" w:rsidRPr="00AF4EA4" w:rsidRDefault="00F56513" w:rsidP="00F56513">
                            <w:pPr>
                              <w:jc w:val="center"/>
                              <w:rPr>
                                <w:color w:val="455F51" w:themeColor="text2"/>
                              </w:rPr>
                            </w:pPr>
                          </w:p>
                        </w:txbxContent>
                      </v:textbox>
                      <w10:anchorlock/>
                    </v:shape>
                  </w:pict>
                </mc:Fallback>
              </mc:AlternateContent>
            </w:r>
          </w:p>
        </w:tc>
        <w:tc>
          <w:tcPr>
            <w:tcW w:w="6816" w:type="dxa"/>
            <w:tcBorders>
              <w:bottom w:val="nil"/>
            </w:tcBorders>
            <w:vAlign w:val="bottom"/>
          </w:tcPr>
          <w:p w14:paraId="67B5EB77" w14:textId="683BF419" w:rsidR="006D409C" w:rsidRDefault="00CF1E02" w:rsidP="00776643">
            <w:pPr>
              <w:rPr>
                <w:b/>
              </w:rPr>
            </w:pPr>
            <w:r w:rsidRPr="00CF1E02">
              <w:rPr>
                <w:b/>
                <w:noProof/>
              </w:rPr>
              <mc:AlternateContent>
                <mc:Choice Requires="wps">
                  <w:drawing>
                    <wp:anchor distT="45720" distB="45720" distL="114300" distR="114300" simplePos="0" relativeHeight="251659264" behindDoc="0" locked="0" layoutInCell="1" allowOverlap="1" wp14:anchorId="5F1061DC" wp14:editId="0FF430B1">
                      <wp:simplePos x="0" y="0"/>
                      <wp:positionH relativeFrom="column">
                        <wp:posOffset>-3943985</wp:posOffset>
                      </wp:positionH>
                      <wp:positionV relativeFrom="paragraph">
                        <wp:posOffset>35560</wp:posOffset>
                      </wp:positionV>
                      <wp:extent cx="3810000" cy="2133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133600"/>
                              </a:xfrm>
                              <a:prstGeom prst="rect">
                                <a:avLst/>
                              </a:prstGeom>
                              <a:solidFill>
                                <a:srgbClr val="FFFFFF"/>
                              </a:solidFill>
                              <a:ln w="9525">
                                <a:solidFill>
                                  <a:srgbClr val="000000"/>
                                </a:solidFill>
                                <a:miter lim="800000"/>
                                <a:headEnd/>
                                <a:tailEnd/>
                              </a:ln>
                            </wps:spPr>
                            <wps:txbx>
                              <w:txbxContent>
                                <w:p w14:paraId="0CD0693B" w14:textId="7700E48F" w:rsidR="00CF1E02" w:rsidRDefault="00CF1E02">
                                  <w:r>
                                    <w:t>Kappa Sigma fraternity Philanthropy chair 2019-2020</w:t>
                                  </w:r>
                                </w:p>
                                <w:p w14:paraId="784D2F57" w14:textId="5B8B2131" w:rsidR="00CF1E02" w:rsidRDefault="00CF1E02" w:rsidP="00CF1E02">
                                  <w:pPr>
                                    <w:pStyle w:val="ListParagraph"/>
                                    <w:numPr>
                                      <w:ilvl w:val="0"/>
                                      <w:numId w:val="2"/>
                                    </w:numPr>
                                  </w:pPr>
                                  <w:r w:rsidRPr="00CF1E02">
                                    <w:t>Organized safe, socially distanced events which raised $22,000- up 730% from the prior year- for Break the Hold, an institution specializing in mental health research and awareness</w:t>
                                  </w:r>
                                </w:p>
                                <w:p w14:paraId="038532FD" w14:textId="5F898729" w:rsidR="00CF1E02" w:rsidRDefault="00A14821" w:rsidP="00CF1E02">
                                  <w:r>
                                    <w:t>Four-year</w:t>
                                  </w:r>
                                  <w:r w:rsidR="00CF1E02">
                                    <w:t xml:space="preserve"> member of the JMHS student council</w:t>
                                  </w:r>
                                </w:p>
                                <w:p w14:paraId="62EBA961" w14:textId="1D4BE908" w:rsidR="00CF1E02" w:rsidRDefault="00CF1E02" w:rsidP="00CF1E02">
                                  <w:pPr>
                                    <w:pStyle w:val="ListParagraph"/>
                                    <w:numPr>
                                      <w:ilvl w:val="0"/>
                                      <w:numId w:val="2"/>
                                    </w:numPr>
                                  </w:pPr>
                                  <w:r>
                                    <w:t>Class representative x 3 and Executive Board president x 1.</w:t>
                                  </w:r>
                                </w:p>
                                <w:p w14:paraId="566C97F3" w14:textId="09BF2813" w:rsidR="00CF1E02" w:rsidRDefault="00A14821" w:rsidP="00CF1E02">
                                  <w:r>
                                    <w:t>3-year</w:t>
                                  </w:r>
                                  <w:r w:rsidR="00CF1E02">
                                    <w:t xml:space="preserve"> member of SODA</w:t>
                                  </w:r>
                                </w:p>
                                <w:p w14:paraId="0EC78B3F" w14:textId="66C59AA9" w:rsidR="00CF1E02" w:rsidRDefault="00CF1E02" w:rsidP="00CF1E02">
                                  <w:pPr>
                                    <w:pStyle w:val="ListParagraph"/>
                                    <w:numPr>
                                      <w:ilvl w:val="0"/>
                                      <w:numId w:val="2"/>
                                    </w:numPr>
                                  </w:pPr>
                                  <w:r>
                                    <w:t>Highschool mentorship program where we went to 3</w:t>
                                  </w:r>
                                  <w:r w:rsidRPr="00CF1E02">
                                    <w:rPr>
                                      <w:vertAlign w:val="superscript"/>
                                    </w:rPr>
                                    <w:t>rd</w:t>
                                  </w:r>
                                  <w:r>
                                    <w:t xml:space="preserve"> grade classrooms once a month to work with and mentor the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061DC" id="_x0000_t202" coordsize="21600,21600" o:spt="202" path="m,l,21600r21600,l21600,xe">
                      <v:stroke joinstyle="miter"/>
                      <v:path gradientshapeok="t" o:connecttype="rect"/>
                    </v:shapetype>
                    <v:shape id="Text Box 2" o:spid="_x0000_s1029" type="#_x0000_t202" style="position:absolute;margin-left:-310.55pt;margin-top:2.8pt;width:300pt;height:1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">
                      <v:textbox>
                        <w:txbxContent>
                          <w:p w14:paraId="0CD0693B" w14:textId="7700E48F" w:rsidR="00CF1E02" w:rsidRDefault="00CF1E02">
                            <w:r>
                              <w:t>Kappa Sigma fraternity Philanthropy chair 2019-2020</w:t>
                            </w:r>
                          </w:p>
                          <w:p w14:paraId="784D2F57" w14:textId="5B8B2131" w:rsidR="00CF1E02" w:rsidRDefault="00CF1E02" w:rsidP="00CF1E02">
                            <w:pPr>
                              <w:pStyle w:val="ListParagraph"/>
                              <w:numPr>
                                <w:ilvl w:val="0"/>
                                <w:numId w:val="2"/>
                              </w:numPr>
                            </w:pPr>
                            <w:r w:rsidRPr="00CF1E02">
                              <w:t>Organized safe, socially distanced events which raised $22,000- up 730% from the prior year- for Break the Hold, an institution specializing in mental health research and awareness</w:t>
                            </w:r>
                          </w:p>
                          <w:p w14:paraId="038532FD" w14:textId="5F898729" w:rsidR="00CF1E02" w:rsidRDefault="00A14821" w:rsidP="00CF1E02">
                            <w:r>
                              <w:t>Four-year</w:t>
                            </w:r>
                            <w:r w:rsidR="00CF1E02">
                              <w:t xml:space="preserve"> member of the JMHS student council</w:t>
                            </w:r>
                          </w:p>
                          <w:p w14:paraId="62EBA961" w14:textId="1D4BE908" w:rsidR="00CF1E02" w:rsidRDefault="00CF1E02" w:rsidP="00CF1E02">
                            <w:pPr>
                              <w:pStyle w:val="ListParagraph"/>
                              <w:numPr>
                                <w:ilvl w:val="0"/>
                                <w:numId w:val="2"/>
                              </w:numPr>
                            </w:pPr>
                            <w:r>
                              <w:t>Class representative x 3 and Executive Board president x 1.</w:t>
                            </w:r>
                          </w:p>
                          <w:p w14:paraId="566C97F3" w14:textId="09BF2813" w:rsidR="00CF1E02" w:rsidRDefault="00A14821" w:rsidP="00CF1E02">
                            <w:r>
                              <w:t>3-year</w:t>
                            </w:r>
                            <w:r w:rsidR="00CF1E02">
                              <w:t xml:space="preserve"> member of SODA</w:t>
                            </w:r>
                          </w:p>
                          <w:p w14:paraId="0EC78B3F" w14:textId="66C59AA9" w:rsidR="00CF1E02" w:rsidRDefault="00CF1E02" w:rsidP="00CF1E02">
                            <w:pPr>
                              <w:pStyle w:val="ListParagraph"/>
                              <w:numPr>
                                <w:ilvl w:val="0"/>
                                <w:numId w:val="2"/>
                              </w:numPr>
                            </w:pPr>
                            <w:r>
                              <w:t>Highschool mentorship program where we went to 3</w:t>
                            </w:r>
                            <w:r w:rsidRPr="00CF1E02">
                              <w:rPr>
                                <w:vertAlign w:val="superscript"/>
                              </w:rPr>
                              <w:t>rd</w:t>
                            </w:r>
                            <w:r>
                              <w:t xml:space="preserve"> grade classrooms once a month to work with and mentor the students.</w:t>
                            </w:r>
                          </w:p>
                        </w:txbxContent>
                      </v:textbox>
                      <w10:wrap type="square"/>
                    </v:shape>
                  </w:pict>
                </mc:Fallback>
              </mc:AlternateContent>
            </w:r>
          </w:p>
        </w:tc>
      </w:tr>
    </w:tbl>
    <w:p w14:paraId="181E50B3" w14:textId="77777777" w:rsidR="00153B84" w:rsidRDefault="00153B84" w:rsidP="005D47DE"/>
    <w:sectPr w:rsidR="00153B84" w:rsidSect="00F56513">
      <w:headerReference w:type="default" r:id="rId8"/>
      <w:pgSz w:w="12240" w:h="15840"/>
      <w:pgMar w:top="360" w:right="360" w:bottom="360" w:left="36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6904A" w14:textId="77777777" w:rsidR="00F87F73" w:rsidRDefault="00F87F73" w:rsidP="00C51CF5">
      <w:r>
        <w:separator/>
      </w:r>
    </w:p>
  </w:endnote>
  <w:endnote w:type="continuationSeparator" w:id="0">
    <w:p w14:paraId="1E7672A9" w14:textId="77777777" w:rsidR="00F87F73" w:rsidRDefault="00F87F73" w:rsidP="00C51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8EF3B" w14:textId="77777777" w:rsidR="00F87F73" w:rsidRDefault="00F87F73" w:rsidP="00C51CF5">
      <w:r>
        <w:separator/>
      </w:r>
    </w:p>
  </w:footnote>
  <w:footnote w:type="continuationSeparator" w:id="0">
    <w:p w14:paraId="0AC04C5C" w14:textId="77777777" w:rsidR="00F87F73" w:rsidRDefault="00F87F73" w:rsidP="00C51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F2E5" w14:textId="77777777" w:rsidR="00C51CF5" w:rsidRDefault="00F56513">
    <w:pPr>
      <w:pStyle w:val="Header"/>
    </w:pPr>
    <w:r>
      <w:rPr>
        <w:noProof/>
      </w:rPr>
      <mc:AlternateContent>
        <mc:Choice Requires="wps">
          <w:drawing>
            <wp:anchor distT="0" distB="0" distL="114300" distR="114300" simplePos="0" relativeHeight="251659264" behindDoc="1" locked="0" layoutInCell="1" allowOverlap="1" wp14:anchorId="37BACC0C" wp14:editId="1432ABF3">
              <wp:simplePos x="0" y="0"/>
              <wp:positionH relativeFrom="page">
                <wp:posOffset>228600</wp:posOffset>
              </wp:positionH>
              <wp:positionV relativeFrom="page">
                <wp:align>center</wp:align>
              </wp:positionV>
              <wp:extent cx="3005070" cy="9467090"/>
              <wp:effectExtent l="0" t="0" r="0" b="3175"/>
              <wp:wrapNone/>
              <wp:docPr id="4" name="Manual Inpu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5070" cy="9467090"/>
                      </a:xfrm>
                      <a:prstGeom prst="flowChartManualInpu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40500</wp14:pctWidth>
              </wp14:sizeRelH>
              <wp14:sizeRelV relativeFrom="page">
                <wp14:pctHeight>94100</wp14:pctHeight>
              </wp14:sizeRelV>
            </wp:anchor>
          </w:drawing>
        </mc:Choice>
        <mc:Fallback>
          <w:pict>
            <v:shapetype w14:anchorId="382F7F95" id="_x0000_t118" coordsize="21600,21600" o:spt="118" path="m,4292l21600,r,21600l,21600xe">
              <v:stroke joinstyle="miter"/>
              <v:path gradientshapeok="t" o:connecttype="custom" o:connectlocs="10800,2146;0,10800;10800,21600;21600,10800" textboxrect="0,4291,21600,21600"/>
            </v:shapetype>
            <v:shape id="Manual Input 4" o:spid="_x0000_s1026" type="#_x0000_t118" alt="&quot;&quot;" style="position:absolute;margin-left:18pt;margin-top:0;width:236.6pt;height:745.45pt;z-index:-251657216;visibility:visible;mso-wrap-style:square;mso-width-percent:405;mso-height-percent:941;mso-wrap-distance-left:9pt;mso-wrap-distance-top:0;mso-wrap-distance-right:9pt;mso-wrap-distance-bottom:0;mso-position-horizontal:absolute;mso-position-horizontal-relative:page;mso-position-vertical:center;mso-position-vertical-relative:page;mso-width-percent:405;mso-height-percent:94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" fillcolor="#eaf4d7 [660]" stroked="f"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C02A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1560925"/>
    <w:multiLevelType w:val="hybridMultilevel"/>
    <w:tmpl w:val="228A7266"/>
    <w:lvl w:ilvl="0" w:tplc="F3940C0A">
      <w:start w:val="2014"/>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A81238"/>
    <w:multiLevelType w:val="hybridMultilevel"/>
    <w:tmpl w:val="6A28DDB4"/>
    <w:lvl w:ilvl="0" w:tplc="5E3483D0">
      <w:start w:val="540"/>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927694">
    <w:abstractNumId w:val="0"/>
  </w:num>
  <w:num w:numId="2" w16cid:durableId="936865983">
    <w:abstractNumId w:val="2"/>
  </w:num>
  <w:num w:numId="3" w16cid:durableId="2071994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73"/>
    <w:rsid w:val="000521EF"/>
    <w:rsid w:val="000A545F"/>
    <w:rsid w:val="000F3BEA"/>
    <w:rsid w:val="0010314C"/>
    <w:rsid w:val="00153B84"/>
    <w:rsid w:val="00196AAB"/>
    <w:rsid w:val="001A4D1A"/>
    <w:rsid w:val="001B0B3D"/>
    <w:rsid w:val="003B0DB8"/>
    <w:rsid w:val="003F477D"/>
    <w:rsid w:val="00431999"/>
    <w:rsid w:val="00443E2D"/>
    <w:rsid w:val="00572086"/>
    <w:rsid w:val="00597871"/>
    <w:rsid w:val="005D47DE"/>
    <w:rsid w:val="005F364E"/>
    <w:rsid w:val="00613801"/>
    <w:rsid w:val="0062123A"/>
    <w:rsid w:val="00635EF0"/>
    <w:rsid w:val="00646E75"/>
    <w:rsid w:val="00663587"/>
    <w:rsid w:val="00690B0A"/>
    <w:rsid w:val="006D409C"/>
    <w:rsid w:val="00776643"/>
    <w:rsid w:val="00797579"/>
    <w:rsid w:val="007D0F5B"/>
    <w:rsid w:val="00862972"/>
    <w:rsid w:val="00882E29"/>
    <w:rsid w:val="008F290E"/>
    <w:rsid w:val="00942045"/>
    <w:rsid w:val="00964B9F"/>
    <w:rsid w:val="009F215D"/>
    <w:rsid w:val="00A14821"/>
    <w:rsid w:val="00A73BCA"/>
    <w:rsid w:val="00A75FCE"/>
    <w:rsid w:val="00AC5509"/>
    <w:rsid w:val="00AF4EA4"/>
    <w:rsid w:val="00B0669D"/>
    <w:rsid w:val="00B90CEF"/>
    <w:rsid w:val="00B95D4D"/>
    <w:rsid w:val="00BB464E"/>
    <w:rsid w:val="00C51CF5"/>
    <w:rsid w:val="00C93D20"/>
    <w:rsid w:val="00CA407F"/>
    <w:rsid w:val="00CA4774"/>
    <w:rsid w:val="00CF1E02"/>
    <w:rsid w:val="00D00A30"/>
    <w:rsid w:val="00D8438A"/>
    <w:rsid w:val="00DC71AE"/>
    <w:rsid w:val="00E529B0"/>
    <w:rsid w:val="00E55D74"/>
    <w:rsid w:val="00E774C3"/>
    <w:rsid w:val="00E8541C"/>
    <w:rsid w:val="00F56513"/>
    <w:rsid w:val="00F87F73"/>
    <w:rsid w:val="00FC5CD1"/>
    <w:rsid w:val="00FD2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B7FA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72086"/>
    <w:pPr>
      <w:ind w:right="360"/>
    </w:pPr>
    <w:rPr>
      <w:sz w:val="22"/>
    </w:rPr>
  </w:style>
  <w:style w:type="paragraph" w:styleId="Heading1">
    <w:name w:val="heading 1"/>
    <w:basedOn w:val="Normal"/>
    <w:next w:val="Normal"/>
    <w:link w:val="Heading1Char"/>
    <w:uiPriority w:val="9"/>
    <w:qFormat/>
    <w:rsid w:val="00AC5509"/>
    <w:pPr>
      <w:keepNext/>
      <w:keepLines/>
      <w:outlineLvl w:val="0"/>
    </w:pPr>
    <w:rPr>
      <w:rFonts w:asciiTheme="majorHAnsi" w:eastAsiaTheme="majorEastAsia" w:hAnsiTheme="majorHAnsi" w:cstheme="majorBidi"/>
      <w:caps/>
      <w:color w:val="FFFFFF" w:themeColor="background1"/>
      <w:sz w:val="48"/>
      <w:szCs w:val="32"/>
    </w:rPr>
  </w:style>
  <w:style w:type="paragraph" w:styleId="Heading2">
    <w:name w:val="heading 2"/>
    <w:basedOn w:val="Normal"/>
    <w:next w:val="Normal"/>
    <w:link w:val="Heading2Char"/>
    <w:uiPriority w:val="9"/>
    <w:qFormat/>
    <w:rsid w:val="00443E2D"/>
    <w:pPr>
      <w:keepNext/>
      <w:keepLines/>
      <w:pBdr>
        <w:bottom w:val="single" w:sz="8" w:space="1" w:color="99CB38" w:themeColor="accent1"/>
      </w:pBdr>
      <w:spacing w:before="200" w:line="276" w:lineRule="auto"/>
      <w:outlineLvl w:val="1"/>
    </w:pPr>
    <w:rPr>
      <w:rFonts w:asciiTheme="majorHAnsi" w:eastAsiaTheme="majorEastAsia" w:hAnsiTheme="majorHAnsi" w:cstheme="majorBidi"/>
      <w:b/>
      <w:bCs/>
      <w:caps/>
      <w:sz w:val="26"/>
      <w:szCs w:val="26"/>
    </w:rPr>
  </w:style>
  <w:style w:type="paragraph" w:styleId="Heading3">
    <w:name w:val="heading 3"/>
    <w:basedOn w:val="Normal"/>
    <w:next w:val="Normal"/>
    <w:link w:val="Heading3Char"/>
    <w:uiPriority w:val="9"/>
    <w:semiHidden/>
    <w:qFormat/>
    <w:rsid w:val="00C51CF5"/>
    <w:pPr>
      <w:keepNext/>
      <w:keepLines/>
      <w:spacing w:before="40"/>
      <w:outlineLvl w:val="2"/>
    </w:pPr>
    <w:rPr>
      <w:rFonts w:asciiTheme="majorHAnsi" w:eastAsiaTheme="majorEastAsia" w:hAnsiTheme="majorHAnsi" w:cstheme="majorBidi"/>
      <w:color w:val="4C661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3E2D"/>
    <w:rPr>
      <w:rFonts w:asciiTheme="majorHAnsi" w:eastAsiaTheme="majorEastAsia" w:hAnsiTheme="majorHAnsi" w:cstheme="majorBidi"/>
      <w:b/>
      <w:bCs/>
      <w:caps/>
      <w:sz w:val="26"/>
      <w:szCs w:val="26"/>
    </w:rPr>
  </w:style>
  <w:style w:type="paragraph" w:styleId="Title">
    <w:name w:val="Title"/>
    <w:basedOn w:val="Normal"/>
    <w:next w:val="Normal"/>
    <w:link w:val="TitleChar"/>
    <w:uiPriority w:val="10"/>
    <w:qFormat/>
    <w:rsid w:val="00443E2D"/>
    <w:pPr>
      <w:spacing w:after="300"/>
      <w:contextualSpacing/>
      <w:jc w:val="center"/>
    </w:pPr>
    <w:rPr>
      <w:rFonts w:asciiTheme="majorHAnsi" w:eastAsiaTheme="majorEastAsia" w:hAnsiTheme="majorHAnsi" w:cstheme="majorBidi"/>
      <w:caps/>
      <w:spacing w:val="5"/>
      <w:kern w:val="28"/>
      <w:sz w:val="72"/>
      <w:szCs w:val="52"/>
    </w:rPr>
  </w:style>
  <w:style w:type="character" w:customStyle="1" w:styleId="TitleChar">
    <w:name w:val="Title Char"/>
    <w:basedOn w:val="DefaultParagraphFont"/>
    <w:link w:val="Title"/>
    <w:uiPriority w:val="10"/>
    <w:rsid w:val="00443E2D"/>
    <w:rPr>
      <w:rFonts w:asciiTheme="majorHAnsi" w:eastAsiaTheme="majorEastAsia" w:hAnsiTheme="majorHAnsi" w:cstheme="majorBidi"/>
      <w:caps/>
      <w:spacing w:val="5"/>
      <w:kern w:val="28"/>
      <w:sz w:val="72"/>
      <w:szCs w:val="52"/>
    </w:rPr>
  </w:style>
  <w:style w:type="character" w:styleId="Emphasis">
    <w:name w:val="Emphasis"/>
    <w:basedOn w:val="DefaultParagraphFont"/>
    <w:uiPriority w:val="11"/>
    <w:semiHidden/>
    <w:qFormat/>
    <w:rsid w:val="00B90CEF"/>
    <w:rPr>
      <w:i/>
      <w:iCs/>
    </w:rPr>
  </w:style>
  <w:style w:type="paragraph" w:styleId="ListParagraph">
    <w:name w:val="List Paragraph"/>
    <w:basedOn w:val="Normal"/>
    <w:uiPriority w:val="34"/>
    <w:semiHidden/>
    <w:qFormat/>
    <w:rsid w:val="003B0DB8"/>
    <w:pPr>
      <w:ind w:left="720"/>
      <w:contextualSpacing/>
    </w:pPr>
  </w:style>
  <w:style w:type="paragraph" w:styleId="Header">
    <w:name w:val="header"/>
    <w:basedOn w:val="Normal"/>
    <w:link w:val="HeaderChar"/>
    <w:uiPriority w:val="99"/>
    <w:semiHidden/>
    <w:rsid w:val="00C51CF5"/>
    <w:pPr>
      <w:tabs>
        <w:tab w:val="center" w:pos="4680"/>
        <w:tab w:val="right" w:pos="9360"/>
      </w:tabs>
    </w:pPr>
  </w:style>
  <w:style w:type="character" w:customStyle="1" w:styleId="HeaderChar">
    <w:name w:val="Header Char"/>
    <w:basedOn w:val="DefaultParagraphFont"/>
    <w:link w:val="Header"/>
    <w:uiPriority w:val="99"/>
    <w:semiHidden/>
    <w:rsid w:val="00153B84"/>
  </w:style>
  <w:style w:type="paragraph" w:styleId="Footer">
    <w:name w:val="footer"/>
    <w:basedOn w:val="Normal"/>
    <w:link w:val="FooterChar"/>
    <w:uiPriority w:val="99"/>
    <w:semiHidden/>
    <w:rsid w:val="00C51CF5"/>
    <w:pPr>
      <w:tabs>
        <w:tab w:val="center" w:pos="4680"/>
        <w:tab w:val="right" w:pos="9360"/>
      </w:tabs>
    </w:pPr>
  </w:style>
  <w:style w:type="character" w:customStyle="1" w:styleId="FooterChar">
    <w:name w:val="Footer Char"/>
    <w:basedOn w:val="DefaultParagraphFont"/>
    <w:link w:val="Footer"/>
    <w:uiPriority w:val="99"/>
    <w:semiHidden/>
    <w:rsid w:val="00572086"/>
    <w:rPr>
      <w:sz w:val="22"/>
    </w:rPr>
  </w:style>
  <w:style w:type="character" w:customStyle="1" w:styleId="Heading3Char">
    <w:name w:val="Heading 3 Char"/>
    <w:basedOn w:val="DefaultParagraphFont"/>
    <w:link w:val="Heading3"/>
    <w:uiPriority w:val="9"/>
    <w:semiHidden/>
    <w:rsid w:val="00572086"/>
    <w:rPr>
      <w:rFonts w:asciiTheme="majorHAnsi" w:eastAsiaTheme="majorEastAsia" w:hAnsiTheme="majorHAnsi" w:cstheme="majorBidi"/>
      <w:color w:val="4C661A" w:themeColor="accent1" w:themeShade="7F"/>
      <w:sz w:val="22"/>
    </w:rPr>
  </w:style>
  <w:style w:type="paragraph" w:styleId="Date">
    <w:name w:val="Date"/>
    <w:basedOn w:val="Normal"/>
    <w:next w:val="Normal"/>
    <w:link w:val="DateChar"/>
    <w:uiPriority w:val="99"/>
    <w:rsid w:val="00C51CF5"/>
    <w:rPr>
      <w:sz w:val="18"/>
      <w:szCs w:val="22"/>
    </w:rPr>
  </w:style>
  <w:style w:type="character" w:customStyle="1" w:styleId="DateChar">
    <w:name w:val="Date Char"/>
    <w:basedOn w:val="DefaultParagraphFont"/>
    <w:link w:val="Date"/>
    <w:uiPriority w:val="99"/>
    <w:rsid w:val="00C51CF5"/>
    <w:rPr>
      <w:sz w:val="18"/>
      <w:szCs w:val="22"/>
    </w:rPr>
  </w:style>
  <w:style w:type="character" w:styleId="Hyperlink">
    <w:name w:val="Hyperlink"/>
    <w:basedOn w:val="DefaultParagraphFont"/>
    <w:uiPriority w:val="99"/>
    <w:unhideWhenUsed/>
    <w:rsid w:val="00AC5509"/>
    <w:rPr>
      <w:color w:val="31521B" w:themeColor="accent2" w:themeShade="80"/>
      <w:u w:val="single"/>
    </w:rPr>
  </w:style>
  <w:style w:type="character" w:styleId="PlaceholderText">
    <w:name w:val="Placeholder Text"/>
    <w:basedOn w:val="DefaultParagraphFont"/>
    <w:uiPriority w:val="99"/>
    <w:semiHidden/>
    <w:rsid w:val="00C51CF5"/>
    <w:rPr>
      <w:color w:val="808080"/>
    </w:rPr>
  </w:style>
  <w:style w:type="paragraph" w:styleId="Subtitle">
    <w:name w:val="Subtitle"/>
    <w:basedOn w:val="Normal"/>
    <w:next w:val="Normal"/>
    <w:link w:val="SubtitleChar"/>
    <w:uiPriority w:val="11"/>
    <w:qFormat/>
    <w:rsid w:val="00443E2D"/>
    <w:pPr>
      <w:spacing w:after="360"/>
      <w:jc w:val="center"/>
    </w:pPr>
    <w:rPr>
      <w:spacing w:val="19"/>
      <w:w w:val="86"/>
      <w:sz w:val="32"/>
      <w:szCs w:val="28"/>
      <w:fitText w:val="2160" w:id="1744560130"/>
    </w:rPr>
  </w:style>
  <w:style w:type="character" w:customStyle="1" w:styleId="SubtitleChar">
    <w:name w:val="Subtitle Char"/>
    <w:basedOn w:val="DefaultParagraphFont"/>
    <w:link w:val="Subtitle"/>
    <w:uiPriority w:val="11"/>
    <w:rsid w:val="00443E2D"/>
    <w:rPr>
      <w:spacing w:val="19"/>
      <w:w w:val="86"/>
      <w:sz w:val="32"/>
      <w:szCs w:val="28"/>
      <w:fitText w:val="2160" w:id="1744560130"/>
    </w:rPr>
  </w:style>
  <w:style w:type="character" w:customStyle="1" w:styleId="Heading1Char">
    <w:name w:val="Heading 1 Char"/>
    <w:basedOn w:val="DefaultParagraphFont"/>
    <w:link w:val="Heading1"/>
    <w:uiPriority w:val="9"/>
    <w:rsid w:val="00AC5509"/>
    <w:rPr>
      <w:rFonts w:asciiTheme="majorHAnsi" w:eastAsiaTheme="majorEastAsia" w:hAnsiTheme="majorHAnsi" w:cstheme="majorBidi"/>
      <w:caps/>
      <w:color w:val="FFFFFF" w:themeColor="background1"/>
      <w:sz w:val="48"/>
      <w:szCs w:val="32"/>
    </w:rPr>
  </w:style>
  <w:style w:type="character" w:styleId="UnresolvedMention">
    <w:name w:val="Unresolved Mention"/>
    <w:basedOn w:val="DefaultParagraphFont"/>
    <w:uiPriority w:val="99"/>
    <w:semiHidden/>
    <w:rsid w:val="005D47DE"/>
    <w:rPr>
      <w:color w:val="808080"/>
      <w:shd w:val="clear" w:color="auto" w:fill="E6E6E6"/>
    </w:rPr>
  </w:style>
  <w:style w:type="paragraph" w:customStyle="1" w:styleId="ProfileText">
    <w:name w:val="Profile Text"/>
    <w:basedOn w:val="Normal"/>
    <w:qFormat/>
    <w:rsid w:val="00443E2D"/>
  </w:style>
  <w:style w:type="paragraph" w:customStyle="1" w:styleId="ContactDetails">
    <w:name w:val="Contact Details"/>
    <w:basedOn w:val="Normal"/>
    <w:qFormat/>
    <w:rsid w:val="00443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56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chs\AppData\Roaming\Microsoft\Templates\Cubist%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088B0369A54DDAA1B237E782CE509E"/>
        <w:category>
          <w:name w:val="General"/>
          <w:gallery w:val="placeholder"/>
        </w:category>
        <w:types>
          <w:type w:val="bbPlcHdr"/>
        </w:types>
        <w:behaviors>
          <w:behavior w:val="content"/>
        </w:behaviors>
        <w:guid w:val="{A6B188B2-5B8F-465C-976C-786601490803}"/>
      </w:docPartPr>
      <w:docPartBody>
        <w:p w:rsidR="00000000" w:rsidRDefault="0053631B">
          <w:pPr>
            <w:pStyle w:val="AE088B0369A54DDAA1B237E782CE509E"/>
          </w:pPr>
          <w:r w:rsidRPr="00036450">
            <w:t>EDUCATION</w:t>
          </w:r>
        </w:p>
      </w:docPartBody>
    </w:docPart>
    <w:docPart>
      <w:docPartPr>
        <w:name w:val="802B99F657B74E6EAE00E7BA432B79A7"/>
        <w:category>
          <w:name w:val="General"/>
          <w:gallery w:val="placeholder"/>
        </w:category>
        <w:types>
          <w:type w:val="bbPlcHdr"/>
        </w:types>
        <w:behaviors>
          <w:behavior w:val="content"/>
        </w:behaviors>
        <w:guid w:val="{00D4938D-42AB-4352-8D89-80C61D1BB048}"/>
      </w:docPartPr>
      <w:docPartBody>
        <w:p w:rsidR="00000000" w:rsidRDefault="0053631B">
          <w:pPr>
            <w:pStyle w:val="802B99F657B74E6EAE00E7BA432B79A7"/>
          </w:pPr>
          <w:r w:rsidRPr="005D47DE">
            <w:t>Profile</w:t>
          </w:r>
        </w:p>
      </w:docPartBody>
    </w:docPart>
    <w:docPart>
      <w:docPartPr>
        <w:name w:val="9CDCAD270FA5441EB18538A8879A1FC8"/>
        <w:category>
          <w:name w:val="General"/>
          <w:gallery w:val="placeholder"/>
        </w:category>
        <w:types>
          <w:type w:val="bbPlcHdr"/>
        </w:types>
        <w:behaviors>
          <w:behavior w:val="content"/>
        </w:behaviors>
        <w:guid w:val="{B02E1073-C458-4E2A-86DE-2013BE5B8537}"/>
      </w:docPartPr>
      <w:docPartBody>
        <w:p w:rsidR="00000000" w:rsidRDefault="0053631B">
          <w:pPr>
            <w:pStyle w:val="9CDCAD270FA5441EB18538A8879A1FC8"/>
          </w:pPr>
          <w:r w:rsidRPr="003F477D">
            <w:rPr>
              <w:rStyle w:val="Heading2Char"/>
              <w:lang w:val="fr-FR"/>
            </w:rPr>
            <w:t>CONTACT</w:t>
          </w:r>
        </w:p>
      </w:docPartBody>
    </w:docPart>
    <w:docPart>
      <w:docPartPr>
        <w:name w:val="CC4EFB0AA6994533A2240BF4F19D5A16"/>
        <w:category>
          <w:name w:val="General"/>
          <w:gallery w:val="placeholder"/>
        </w:category>
        <w:types>
          <w:type w:val="bbPlcHdr"/>
        </w:types>
        <w:behaviors>
          <w:behavior w:val="content"/>
        </w:behaviors>
        <w:guid w:val="{09B9AFF0-4C6B-4D09-94A1-13A07161DC88}"/>
      </w:docPartPr>
      <w:docPartBody>
        <w:p w:rsidR="00000000" w:rsidRDefault="0053631B">
          <w:pPr>
            <w:pStyle w:val="CC4EFB0AA6994533A2240BF4F19D5A16"/>
          </w:pPr>
          <w:r w:rsidRPr="003F477D">
            <w:rPr>
              <w:lang w:val="fr-FR"/>
            </w:rPr>
            <w:t>PHONE:</w:t>
          </w:r>
        </w:p>
      </w:docPartBody>
    </w:docPart>
    <w:docPart>
      <w:docPartPr>
        <w:name w:val="240BF2DB8C2A4CAB8EB402C73F0557BD"/>
        <w:category>
          <w:name w:val="General"/>
          <w:gallery w:val="placeholder"/>
        </w:category>
        <w:types>
          <w:type w:val="bbPlcHdr"/>
        </w:types>
        <w:behaviors>
          <w:behavior w:val="content"/>
        </w:behaviors>
        <w:guid w:val="{05A3F487-F326-4FBC-9048-3F5218713CB2}"/>
      </w:docPartPr>
      <w:docPartBody>
        <w:p w:rsidR="00000000" w:rsidRDefault="0053631B">
          <w:pPr>
            <w:pStyle w:val="240BF2DB8C2A4CAB8EB402C73F0557BD"/>
          </w:pPr>
          <w:r w:rsidRPr="004D3011">
            <w:t>EMAIL:</w:t>
          </w:r>
        </w:p>
      </w:docPartBody>
    </w:docPart>
    <w:docPart>
      <w:docPartPr>
        <w:name w:val="7B0045B7CD084D60B8EA38CFBA0092E7"/>
        <w:category>
          <w:name w:val="General"/>
          <w:gallery w:val="placeholder"/>
        </w:category>
        <w:types>
          <w:type w:val="bbPlcHdr"/>
        </w:types>
        <w:behaviors>
          <w:behavior w:val="content"/>
        </w:behaviors>
        <w:guid w:val="{6BFDDC32-F363-48C6-B3A3-CC38A430B2F0}"/>
      </w:docPartPr>
      <w:docPartBody>
        <w:p w:rsidR="00000000" w:rsidRDefault="0053631B">
          <w:pPr>
            <w:pStyle w:val="7B0045B7CD084D60B8EA38CFBA0092E7"/>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00" w:after="0" w:line="276" w:lineRule="auto"/>
      <w:ind w:right="360"/>
      <w:outlineLvl w:val="1"/>
    </w:pPr>
    <w:rPr>
      <w:rFonts w:asciiTheme="majorHAnsi" w:eastAsiaTheme="majorEastAsia" w:hAnsiTheme="majorHAnsi" w:cstheme="majorBidi"/>
      <w:b/>
      <w:bCs/>
      <w:cap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088B0369A54DDAA1B237E782CE509E">
    <w:name w:val="AE088B0369A54DDAA1B237E782CE509E"/>
  </w:style>
  <w:style w:type="paragraph" w:customStyle="1" w:styleId="282ED27AFFBF42E7A73E1BFF17117CF1">
    <w:name w:val="282ED27AFFBF42E7A73E1BFF17117CF1"/>
  </w:style>
  <w:style w:type="paragraph" w:customStyle="1" w:styleId="8305B5BD09814724ABE6F3CB4ED05B96">
    <w:name w:val="8305B5BD09814724ABE6F3CB4ED05B96"/>
  </w:style>
  <w:style w:type="paragraph" w:customStyle="1" w:styleId="453B1857BE064A669085A67A390E6A35">
    <w:name w:val="453B1857BE064A669085A67A390E6A35"/>
  </w:style>
  <w:style w:type="paragraph" w:customStyle="1" w:styleId="039BA5140BE44520963FB2659B48C9BC">
    <w:name w:val="039BA5140BE44520963FB2659B48C9BC"/>
  </w:style>
  <w:style w:type="paragraph" w:customStyle="1" w:styleId="4945B7BD1E9C4DAFA0A329559BEF4CDF">
    <w:name w:val="4945B7BD1E9C4DAFA0A329559BEF4CDF"/>
  </w:style>
  <w:style w:type="paragraph" w:customStyle="1" w:styleId="1B6BD34E3E784DE1A08A13B0EC49AC6B">
    <w:name w:val="1B6BD34E3E784DE1A08A13B0EC49AC6B"/>
  </w:style>
  <w:style w:type="paragraph" w:customStyle="1" w:styleId="43D99F42DE2C41678A699DBCD4F6AEB1">
    <w:name w:val="43D99F42DE2C41678A699DBCD4F6AEB1"/>
  </w:style>
  <w:style w:type="paragraph" w:customStyle="1" w:styleId="C090C38050A84849AB8CB2BBE005845F">
    <w:name w:val="C090C38050A84849AB8CB2BBE005845F"/>
  </w:style>
  <w:style w:type="paragraph" w:customStyle="1" w:styleId="8E2048E318DB427F8EAB3780D4079181">
    <w:name w:val="8E2048E318DB427F8EAB3780D4079181"/>
  </w:style>
  <w:style w:type="paragraph" w:customStyle="1" w:styleId="802B99F657B74E6EAE00E7BA432B79A7">
    <w:name w:val="802B99F657B74E6EAE00E7BA432B79A7"/>
  </w:style>
  <w:style w:type="paragraph" w:customStyle="1" w:styleId="D60ADE63115C4663A6ECB83995E52219">
    <w:name w:val="D60ADE63115C4663A6ECB83995E52219"/>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 w:val="26"/>
      <w:szCs w:val="26"/>
      <w:lang w:eastAsia="ja-JP"/>
    </w:rPr>
  </w:style>
  <w:style w:type="paragraph" w:customStyle="1" w:styleId="9CDCAD270FA5441EB18538A8879A1FC8">
    <w:name w:val="9CDCAD270FA5441EB18538A8879A1FC8"/>
  </w:style>
  <w:style w:type="paragraph" w:customStyle="1" w:styleId="CC4EFB0AA6994533A2240BF4F19D5A16">
    <w:name w:val="CC4EFB0AA6994533A2240BF4F19D5A16"/>
  </w:style>
  <w:style w:type="paragraph" w:customStyle="1" w:styleId="6D6CABA4A148463BB79B114D901A413E">
    <w:name w:val="6D6CABA4A148463BB79B114D901A413E"/>
  </w:style>
  <w:style w:type="paragraph" w:customStyle="1" w:styleId="D137D3D0FDAD456B9D796E6185FD5E25">
    <w:name w:val="D137D3D0FDAD456B9D796E6185FD5E25"/>
  </w:style>
  <w:style w:type="paragraph" w:customStyle="1" w:styleId="C1B58EB65C434B58B6D0AEE270352C88">
    <w:name w:val="C1B58EB65C434B58B6D0AEE270352C88"/>
  </w:style>
  <w:style w:type="paragraph" w:customStyle="1" w:styleId="240BF2DB8C2A4CAB8EB402C73F0557BD">
    <w:name w:val="240BF2DB8C2A4CAB8EB402C73F0557BD"/>
  </w:style>
  <w:style w:type="character" w:styleId="Hyperlink">
    <w:name w:val="Hyperlink"/>
    <w:basedOn w:val="DefaultParagraphFont"/>
    <w:uiPriority w:val="99"/>
    <w:unhideWhenUsed/>
    <w:rPr>
      <w:color w:val="833C0B" w:themeColor="accent2" w:themeShade="80"/>
      <w:u w:val="single"/>
    </w:rPr>
  </w:style>
  <w:style w:type="paragraph" w:customStyle="1" w:styleId="D90E384F180447A4B36D00BF25C8996E">
    <w:name w:val="D90E384F180447A4B36D00BF25C8996E"/>
  </w:style>
  <w:style w:type="paragraph" w:customStyle="1" w:styleId="7B0045B7CD084D60B8EA38CFBA0092E7">
    <w:name w:val="7B0045B7CD084D60B8EA38CFBA0092E7"/>
  </w:style>
  <w:style w:type="paragraph" w:customStyle="1" w:styleId="B2DAF9F34A3248AAB034F06941A4C130">
    <w:name w:val="B2DAF9F34A3248AAB034F06941A4C130"/>
  </w:style>
  <w:style w:type="paragraph" w:customStyle="1" w:styleId="60FBBA1488E14586AC39005D0CEC4D2C">
    <w:name w:val="60FBBA1488E14586AC39005D0CEC4D2C"/>
  </w:style>
  <w:style w:type="paragraph" w:customStyle="1" w:styleId="6C02C8AE03CF46CD8C99B512EB23BE98">
    <w:name w:val="6C02C8AE03CF46CD8C99B512EB23BE98"/>
  </w:style>
  <w:style w:type="paragraph" w:customStyle="1" w:styleId="6055A22B7D924D5ABFFE495BE3CADD73">
    <w:name w:val="6055A22B7D924D5ABFFE495BE3CADD73"/>
  </w:style>
  <w:style w:type="paragraph" w:customStyle="1" w:styleId="D4A8179B0D084C0C92796BD6CBD5BE46">
    <w:name w:val="D4A8179B0D084C0C92796BD6CBD5BE46"/>
  </w:style>
  <w:style w:type="paragraph" w:customStyle="1" w:styleId="143885EE3D73457C8DC6CED25BAE686D">
    <w:name w:val="143885EE3D73457C8DC6CED25BAE686D"/>
  </w:style>
  <w:style w:type="paragraph" w:customStyle="1" w:styleId="0C88CC18A770464BB696442DBD41A69B">
    <w:name w:val="0C88CC18A770464BB696442DBD41A69B"/>
  </w:style>
  <w:style w:type="paragraph" w:customStyle="1" w:styleId="82D5D1BD403A422298629A81249DB203">
    <w:name w:val="82D5D1BD403A422298629A81249DB203"/>
  </w:style>
  <w:style w:type="paragraph" w:customStyle="1" w:styleId="B665512221974B6CBC5189BE92FD8B6F">
    <w:name w:val="B665512221974B6CBC5189BE92FD8B6F"/>
  </w:style>
  <w:style w:type="paragraph" w:customStyle="1" w:styleId="B1C680588D5E4E549445D9A3E608B198">
    <w:name w:val="B1C680588D5E4E549445D9A3E608B198"/>
  </w:style>
  <w:style w:type="paragraph" w:customStyle="1" w:styleId="113CE7CD1BF5417BB836C23C7F3C1C50">
    <w:name w:val="113CE7CD1BF5417BB836C23C7F3C1C50"/>
  </w:style>
  <w:style w:type="paragraph" w:customStyle="1" w:styleId="F5DDA44D0F0F43719B1211B780B67013">
    <w:name w:val="F5DDA44D0F0F43719B1211B780B67013"/>
  </w:style>
  <w:style w:type="paragraph" w:customStyle="1" w:styleId="5B267D84702C4C3B850037B17F7076E2">
    <w:name w:val="5B267D84702C4C3B850037B17F7076E2"/>
  </w:style>
  <w:style w:type="paragraph" w:customStyle="1" w:styleId="0D29917B3B7A43F9ADFD215BF94473AF">
    <w:name w:val="0D29917B3B7A43F9ADFD215BF94473AF"/>
  </w:style>
  <w:style w:type="paragraph" w:customStyle="1" w:styleId="26C91D27F54F4A078B015BD55829EFD0">
    <w:name w:val="26C91D27F54F4A078B015BD55829EFD0"/>
  </w:style>
  <w:style w:type="paragraph" w:customStyle="1" w:styleId="905B4A06677E486F837EE0929B7D9584">
    <w:name w:val="905B4A06677E486F837EE0929B7D9584"/>
  </w:style>
  <w:style w:type="paragraph" w:customStyle="1" w:styleId="48601C82824B438BBDED778434226328">
    <w:name w:val="48601C82824B438BBDED778434226328"/>
  </w:style>
  <w:style w:type="paragraph" w:customStyle="1" w:styleId="9EECCCFC51D04B338E3D81BFB3C14599">
    <w:name w:val="9EECCCFC51D04B338E3D81BFB3C14599"/>
  </w:style>
  <w:style w:type="paragraph" w:customStyle="1" w:styleId="A98F425B2EDD48BB8C41FFDE7737DDF1">
    <w:name w:val="A98F425B2EDD48BB8C41FFDE7737DDF1"/>
  </w:style>
  <w:style w:type="paragraph" w:customStyle="1" w:styleId="20C30C0060B848C1A1A0A869A3CFECB6">
    <w:name w:val="20C30C0060B848C1A1A0A869A3CFECB6"/>
  </w:style>
  <w:style w:type="paragraph" w:customStyle="1" w:styleId="A50351810F4346E9BBEB40053EC43AB2">
    <w:name w:val="A50351810F4346E9BBEB40053EC43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Cubist resume</Template>
  <TotalTime>0</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2022-12-05T02:07:00Z</dcterms:created>
  <dcterms:modified xsi:type="dcterms:W3CDTF">2022-12-05T03:02:00Z</dcterms:modified>
</cp:coreProperties>
</file>